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4029"/>
        <w:gridCol w:w="7491"/>
      </w:tblGrid>
      <w:tr w:rsidR="00890A94" w14:paraId="0F043D20" w14:textId="77777777" w:rsidTr="00F074A1">
        <w:trPr>
          <w:jc w:val="center"/>
        </w:trPr>
        <w:tc>
          <w:tcPr>
            <w:tcW w:w="4029" w:type="dxa"/>
            <w:shd w:val="clear" w:color="auto" w:fill="5ABFFD"/>
          </w:tcPr>
          <w:p w14:paraId="25657885" w14:textId="77777777" w:rsidR="00890A94" w:rsidRPr="009231BE" w:rsidRDefault="009231BE" w:rsidP="00F321D3">
            <w:pPr>
              <w:pStyle w:val="Title"/>
              <w:rPr>
                <w:sz w:val="110"/>
              </w:rPr>
            </w:pPr>
            <w:r w:rsidRPr="009231BE">
              <w:rPr>
                <w:sz w:val="110"/>
              </w:rPr>
              <w:t>SAFETY</w:t>
            </w:r>
          </w:p>
          <w:p w14:paraId="40CD3D50" w14:textId="77777777" w:rsidR="00890A94" w:rsidRPr="00F321D3" w:rsidRDefault="009231BE" w:rsidP="00F321D3">
            <w:pPr>
              <w:pStyle w:val="Subtitle"/>
            </w:pPr>
            <w:r>
              <w:t>TIP OF THE MONTH</w:t>
            </w:r>
          </w:p>
        </w:tc>
        <w:tc>
          <w:tcPr>
            <w:tcW w:w="7491" w:type="dxa"/>
            <w:vMerge w:val="restart"/>
          </w:tcPr>
          <w:p w14:paraId="02BB2627" w14:textId="5E6173EB" w:rsidR="0078168C" w:rsidRDefault="00F074A1" w:rsidP="00B039B2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299789D" wp14:editId="64E883AD">
                  <wp:simplePos x="0" y="0"/>
                  <wp:positionH relativeFrom="column">
                    <wp:posOffset>41984</wp:posOffset>
                  </wp:positionH>
                  <wp:positionV relativeFrom="paragraph">
                    <wp:posOffset>20783</wp:posOffset>
                  </wp:positionV>
                  <wp:extent cx="4690753" cy="3285374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2993"/>
                          <a:stretch/>
                        </pic:blipFill>
                        <pic:spPr bwMode="auto">
                          <a:xfrm>
                            <a:off x="0" y="0"/>
                            <a:ext cx="4692615" cy="3286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35A110" w14:textId="27C8D35E" w:rsidR="00F074A1" w:rsidRDefault="00F074A1" w:rsidP="00B039B2">
            <w:pPr>
              <w:pStyle w:val="NoSpacing"/>
              <w:rPr>
                <w:noProof/>
              </w:rPr>
            </w:pPr>
          </w:p>
          <w:p w14:paraId="6285B06D" w14:textId="3DCE1EFD" w:rsidR="00F074A1" w:rsidRDefault="00F074A1" w:rsidP="00B039B2">
            <w:pPr>
              <w:pStyle w:val="NoSpacing"/>
              <w:rPr>
                <w:noProof/>
              </w:rPr>
            </w:pPr>
          </w:p>
          <w:p w14:paraId="27879E23" w14:textId="18CA7078" w:rsidR="00F074A1" w:rsidRDefault="00F074A1" w:rsidP="00B039B2">
            <w:pPr>
              <w:pStyle w:val="NoSpacing"/>
              <w:rPr>
                <w:noProof/>
              </w:rPr>
            </w:pPr>
          </w:p>
          <w:p w14:paraId="29497793" w14:textId="027CFCED" w:rsidR="00F074A1" w:rsidRDefault="00F074A1" w:rsidP="00B039B2">
            <w:pPr>
              <w:pStyle w:val="NoSpacing"/>
              <w:rPr>
                <w:noProof/>
              </w:rPr>
            </w:pPr>
          </w:p>
          <w:p w14:paraId="0FFFBE42" w14:textId="61329942" w:rsidR="00F074A1" w:rsidRDefault="00F074A1" w:rsidP="00B039B2">
            <w:pPr>
              <w:pStyle w:val="NoSpacing"/>
              <w:rPr>
                <w:noProof/>
              </w:rPr>
            </w:pPr>
          </w:p>
          <w:p w14:paraId="6D2E5B0E" w14:textId="26681F60" w:rsidR="00F074A1" w:rsidRDefault="00F074A1" w:rsidP="00B039B2">
            <w:pPr>
              <w:pStyle w:val="NoSpacing"/>
              <w:rPr>
                <w:noProof/>
              </w:rPr>
            </w:pPr>
          </w:p>
          <w:p w14:paraId="03885FF3" w14:textId="21D597FD" w:rsidR="00F074A1" w:rsidRDefault="00F074A1" w:rsidP="00B039B2">
            <w:pPr>
              <w:pStyle w:val="NoSpacing"/>
              <w:rPr>
                <w:noProof/>
              </w:rPr>
            </w:pPr>
          </w:p>
          <w:p w14:paraId="1A348CEB" w14:textId="6D0EDC33" w:rsidR="00F074A1" w:rsidRDefault="00F074A1" w:rsidP="00B039B2">
            <w:pPr>
              <w:pStyle w:val="NoSpacing"/>
              <w:rPr>
                <w:noProof/>
              </w:rPr>
            </w:pPr>
          </w:p>
          <w:p w14:paraId="6E227FA5" w14:textId="3C87C52B" w:rsidR="00F074A1" w:rsidRDefault="00F074A1" w:rsidP="00B039B2">
            <w:pPr>
              <w:pStyle w:val="NoSpacing"/>
              <w:rPr>
                <w:noProof/>
              </w:rPr>
            </w:pPr>
          </w:p>
          <w:p w14:paraId="3FA3CF93" w14:textId="0A5F02C9" w:rsidR="00F074A1" w:rsidRDefault="00F074A1" w:rsidP="00B039B2">
            <w:pPr>
              <w:pStyle w:val="NoSpacing"/>
              <w:rPr>
                <w:noProof/>
              </w:rPr>
            </w:pPr>
          </w:p>
          <w:p w14:paraId="79FA9E53" w14:textId="1B569BE0" w:rsidR="00F074A1" w:rsidRDefault="00F074A1" w:rsidP="00B039B2">
            <w:pPr>
              <w:pStyle w:val="NoSpacing"/>
              <w:rPr>
                <w:noProof/>
              </w:rPr>
            </w:pPr>
          </w:p>
          <w:p w14:paraId="64A6A5C2" w14:textId="6831E4F5" w:rsidR="00F074A1" w:rsidRDefault="00F074A1" w:rsidP="00B039B2">
            <w:pPr>
              <w:pStyle w:val="NoSpacing"/>
              <w:rPr>
                <w:noProof/>
              </w:rPr>
            </w:pPr>
          </w:p>
          <w:p w14:paraId="5D2970E8" w14:textId="19DD4F52" w:rsidR="00F074A1" w:rsidRDefault="00F074A1" w:rsidP="00B039B2">
            <w:pPr>
              <w:pStyle w:val="NoSpacing"/>
              <w:rPr>
                <w:noProof/>
              </w:rPr>
            </w:pPr>
          </w:p>
          <w:p w14:paraId="687E1190" w14:textId="4774C257" w:rsidR="00F074A1" w:rsidRDefault="00F074A1" w:rsidP="00B039B2">
            <w:pPr>
              <w:pStyle w:val="NoSpacing"/>
              <w:rPr>
                <w:noProof/>
              </w:rPr>
            </w:pPr>
          </w:p>
          <w:p w14:paraId="65505533" w14:textId="55E17E50" w:rsidR="00F074A1" w:rsidRDefault="00F074A1" w:rsidP="00B039B2">
            <w:pPr>
              <w:pStyle w:val="NoSpacing"/>
              <w:rPr>
                <w:noProof/>
              </w:rPr>
            </w:pPr>
          </w:p>
          <w:p w14:paraId="46B79569" w14:textId="0BEBA887" w:rsidR="00F074A1" w:rsidRDefault="00F074A1" w:rsidP="00B039B2">
            <w:pPr>
              <w:pStyle w:val="NoSpacing"/>
              <w:rPr>
                <w:noProof/>
              </w:rPr>
            </w:pPr>
          </w:p>
          <w:p w14:paraId="6AACEC2D" w14:textId="06ED6FD7" w:rsidR="00F074A1" w:rsidRDefault="00F074A1" w:rsidP="00B039B2">
            <w:pPr>
              <w:pStyle w:val="NoSpacing"/>
              <w:rPr>
                <w:noProof/>
              </w:rPr>
            </w:pPr>
          </w:p>
          <w:p w14:paraId="5DE83763" w14:textId="77777777" w:rsidR="00F074A1" w:rsidRDefault="00F074A1" w:rsidP="00B039B2">
            <w:pPr>
              <w:pStyle w:val="NoSpacing"/>
              <w:rPr>
                <w:noProof/>
              </w:rPr>
            </w:pPr>
          </w:p>
          <w:p w14:paraId="5CCA9D5E" w14:textId="3ED60F53" w:rsidR="0078168C" w:rsidRPr="0078168C" w:rsidRDefault="008E6D5C" w:rsidP="0078168C">
            <w:pPr>
              <w:pStyle w:val="Heading1"/>
              <w:pBdr>
                <w:bottom w:val="none" w:sz="0" w:space="0" w:color="auto"/>
              </w:pBd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516C2B0" wp14:editId="1F16117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374650</wp:posOffset>
                      </wp:positionV>
                      <wp:extent cx="4619625" cy="0"/>
                      <wp:effectExtent l="0" t="0" r="0" b="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196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3082BF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29.5pt" to="363.1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" strokecolor="#99cb38 [3204]" strokeweight=".5pt">
                      <v:stroke joinstyle="miter"/>
                    </v:line>
                  </w:pict>
                </mc:Fallback>
              </mc:AlternateContent>
            </w:r>
            <w:r w:rsidR="00F074A1">
              <w:rPr>
                <w:sz w:val="36"/>
                <w:szCs w:val="36"/>
              </w:rPr>
              <w:t>Physical preparation</w:t>
            </w:r>
          </w:p>
          <w:p w14:paraId="48D9FD73" w14:textId="3C342951" w:rsidR="00F074A1" w:rsidRPr="008E6D5C" w:rsidRDefault="00F074A1" w:rsidP="00FF538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rFonts w:cs="Z@R8D6B.tmpOOEnc"/>
              </w:rPr>
            </w:pPr>
            <w:r w:rsidRPr="008E6D5C">
              <w:rPr>
                <w:rFonts w:cs="Z@R8D6B.tmpOOEnc"/>
              </w:rPr>
              <w:t>Establish pre-crisis sleeping patterns</w:t>
            </w:r>
          </w:p>
          <w:p w14:paraId="3821D11B" w14:textId="0970E837" w:rsidR="00F074A1" w:rsidRPr="008E6D5C" w:rsidRDefault="00F074A1" w:rsidP="00FF538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rFonts w:cs="Z@R8D6B.tmpOOEnc"/>
              </w:rPr>
            </w:pPr>
            <w:r w:rsidRPr="008E6D5C">
              <w:rPr>
                <w:rFonts w:cs="Z@R8D6B.tmpOOEnc"/>
              </w:rPr>
              <w:t>Re-engage a healthy diet (vegetables, water, proteins)</w:t>
            </w:r>
          </w:p>
          <w:p w14:paraId="09DD1131" w14:textId="4FCB6477" w:rsidR="00F074A1" w:rsidRPr="008E6D5C" w:rsidRDefault="00F074A1" w:rsidP="00FF538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rFonts w:cs="Z@R8D6B.tmpOOEnc"/>
              </w:rPr>
            </w:pPr>
            <w:r w:rsidRPr="008E6D5C">
              <w:rPr>
                <w:lang w:eastAsia="ja-JP"/>
              </w:rPr>
              <w:t>Start increasing daily activities – keep an active schedule</w:t>
            </w:r>
          </w:p>
          <w:p w14:paraId="25BE8197" w14:textId="15E2BFAE" w:rsidR="00F074A1" w:rsidRPr="008E6D5C" w:rsidRDefault="00F074A1" w:rsidP="00F074A1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rFonts w:cs="Z@R8D6B.tmpOOEnc"/>
              </w:rPr>
            </w:pPr>
            <w:r w:rsidRPr="008E6D5C">
              <w:rPr>
                <w:lang w:eastAsia="ja-JP"/>
              </w:rPr>
              <w:t>Increase exercises and stretching routines</w:t>
            </w:r>
          </w:p>
          <w:p w14:paraId="64072B8D" w14:textId="77777777" w:rsidR="008E6D5C" w:rsidRPr="008E6D5C" w:rsidRDefault="008E6D5C" w:rsidP="008E6D5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lang w:eastAsia="ja-JP"/>
              </w:rPr>
            </w:pPr>
            <w:r w:rsidRPr="008E6D5C">
              <w:rPr>
                <w:lang w:eastAsia="ja-JP"/>
              </w:rPr>
              <w:t>Consider Yoga in the morning and evening at home</w:t>
            </w:r>
          </w:p>
          <w:p w14:paraId="566805A3" w14:textId="6FB81CE4" w:rsidR="008E6D5C" w:rsidRPr="008E6D5C" w:rsidRDefault="008E6D5C" w:rsidP="008E6D5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rFonts w:cs="Z@R8D6B.tmpOOEnc"/>
              </w:rPr>
            </w:pPr>
            <w:r w:rsidRPr="008E6D5C">
              <w:rPr>
                <w:rFonts w:cs="Z@R8D6B.tmpOOEnc"/>
              </w:rPr>
              <w:t xml:space="preserve">Take walks to keep circulation and stamina levels up </w:t>
            </w:r>
          </w:p>
          <w:p w14:paraId="13FF95B6" w14:textId="77777777" w:rsidR="00474AEE" w:rsidRPr="008E6D5C" w:rsidRDefault="00474AEE" w:rsidP="00474AEE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lang w:eastAsia="ja-JP"/>
              </w:rPr>
            </w:pPr>
            <w:r w:rsidRPr="008E6D5C">
              <w:rPr>
                <w:lang w:eastAsia="ja-JP"/>
              </w:rPr>
              <w:t>Warm up prior to work</w:t>
            </w:r>
          </w:p>
          <w:p w14:paraId="5011C947" w14:textId="25CAC705" w:rsidR="00F074A1" w:rsidRPr="008E6D5C" w:rsidRDefault="00F074A1" w:rsidP="00FF538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rFonts w:cs="Z@R8D6B.tmpOOEnc"/>
              </w:rPr>
            </w:pPr>
            <w:r w:rsidRPr="008E6D5C">
              <w:rPr>
                <w:rFonts w:cs="Z@R8D6B.tmpOOEnc"/>
              </w:rPr>
              <w:t xml:space="preserve">When at work stretch during breaks </w:t>
            </w:r>
          </w:p>
          <w:p w14:paraId="72245435" w14:textId="77777777" w:rsidR="008E6D5C" w:rsidRDefault="00474AEE" w:rsidP="008E6D5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lang w:eastAsia="ja-JP"/>
              </w:rPr>
            </w:pPr>
            <w:r w:rsidRPr="008E6D5C">
              <w:rPr>
                <w:lang w:eastAsia="ja-JP"/>
              </w:rPr>
              <w:t>Take micro-breaks throughout the day to avoid over-exertion</w:t>
            </w:r>
          </w:p>
          <w:p w14:paraId="7C385C9F" w14:textId="2CAC8984" w:rsidR="008E6D5C" w:rsidRPr="008E6D5C" w:rsidRDefault="008E6D5C" w:rsidP="008E6D5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lang w:eastAsia="ja-JP"/>
              </w:rPr>
            </w:pPr>
            <w:r w:rsidRPr="008E6D5C">
              <w:rPr>
                <w:bCs/>
                <w:sz w:val="22"/>
                <w:szCs w:val="22"/>
              </w:rPr>
              <w:t xml:space="preserve">Break up larger tasks into manageable action items if overwhelmed </w:t>
            </w:r>
          </w:p>
          <w:p w14:paraId="38C25C8A" w14:textId="77777777" w:rsidR="00474AEE" w:rsidRPr="008E6D5C" w:rsidRDefault="00474AEE" w:rsidP="00474AEE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lang w:eastAsia="ja-JP"/>
              </w:rPr>
            </w:pPr>
            <w:r w:rsidRPr="008E6D5C">
              <w:rPr>
                <w:lang w:eastAsia="ja-JP"/>
              </w:rPr>
              <w:t>Continue with frequent hand washing</w:t>
            </w:r>
          </w:p>
          <w:p w14:paraId="7ACE689F" w14:textId="636A82A1" w:rsidR="00474AEE" w:rsidRPr="008E6D5C" w:rsidRDefault="00474AEE" w:rsidP="00474AEE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lang w:eastAsia="ja-JP"/>
              </w:rPr>
            </w:pPr>
            <w:r w:rsidRPr="008E6D5C">
              <w:rPr>
                <w:lang w:eastAsia="ja-JP"/>
              </w:rPr>
              <w:t>Maintain social distances per company requirements</w:t>
            </w:r>
          </w:p>
          <w:p w14:paraId="040FDD94" w14:textId="761109CC" w:rsidR="00F074A1" w:rsidRPr="008E6D5C" w:rsidRDefault="00474AEE" w:rsidP="00637938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rFonts w:cs="Z@R8D6B.tmpOOEnc"/>
              </w:rPr>
            </w:pPr>
            <w:r w:rsidRPr="008E6D5C">
              <w:rPr>
                <w:lang w:eastAsia="ja-JP"/>
              </w:rPr>
              <w:t>Stay hydrated throughout the day</w:t>
            </w:r>
          </w:p>
          <w:p w14:paraId="244FAF6D" w14:textId="5A55003D" w:rsidR="007A09FA" w:rsidRPr="008E6D5C" w:rsidRDefault="001C1BF8" w:rsidP="00637938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rFonts w:cs="Z@R8D6B.tmpOOEnc"/>
              </w:rPr>
            </w:pPr>
            <w:r w:rsidRPr="008E6D5C">
              <w:rPr>
                <w:rFonts w:eastAsia="Times New Roman"/>
              </w:rPr>
              <w:t>Limit screen time</w:t>
            </w:r>
            <w:r w:rsidR="007A09FA" w:rsidRPr="008E6D5C">
              <w:rPr>
                <w:rFonts w:cs="Z@R8D6B.tmpOOEnc"/>
              </w:rPr>
              <w:t xml:space="preserve">  </w:t>
            </w:r>
          </w:p>
          <w:p w14:paraId="4893541B" w14:textId="474433ED" w:rsidR="007A09FA" w:rsidRPr="008E6D5C" w:rsidRDefault="007A09FA" w:rsidP="008E6D5C">
            <w:pPr>
              <w:pStyle w:val="ListParagraph"/>
              <w:autoSpaceDE w:val="0"/>
              <w:autoSpaceDN w:val="0"/>
              <w:adjustRightInd w:val="0"/>
              <w:spacing w:before="0" w:after="0" w:line="240" w:lineRule="auto"/>
              <w:ind w:left="260"/>
              <w:rPr>
                <w:rFonts w:cs="Z@R8D6B.tmpOOEnc"/>
              </w:rPr>
            </w:pPr>
          </w:p>
          <w:p w14:paraId="1CB60C58" w14:textId="7A27ED58" w:rsidR="00F074A1" w:rsidRPr="008E6D5C" w:rsidRDefault="008E6D5C" w:rsidP="008E6D5C">
            <w:pPr>
              <w:pStyle w:val="ListParagraph"/>
              <w:autoSpaceDE w:val="0"/>
              <w:autoSpaceDN w:val="0"/>
              <w:adjustRightInd w:val="0"/>
              <w:spacing w:before="0" w:after="0" w:line="240" w:lineRule="auto"/>
              <w:ind w:left="260"/>
              <w:rPr>
                <w:rFonts w:cs="Z@R8D6B.tmpOOEnc"/>
              </w:rPr>
            </w:pPr>
            <w:r>
              <w:rPr>
                <w:rFonts w:cs="Z@R8D6B.tmpOOEnc"/>
              </w:rPr>
              <w:br/>
            </w:r>
          </w:p>
        </w:tc>
      </w:tr>
      <w:tr w:rsidR="00890A94" w14:paraId="5406C3A6" w14:textId="77777777" w:rsidTr="00F074A1">
        <w:trPr>
          <w:trHeight w:val="8199"/>
          <w:jc w:val="center"/>
        </w:trPr>
        <w:tc>
          <w:tcPr>
            <w:tcW w:w="4029" w:type="dxa"/>
          </w:tcPr>
          <w:p w14:paraId="30A9AE19" w14:textId="77777777" w:rsidR="00F06DA8" w:rsidRPr="00F06DA8" w:rsidRDefault="00F06DA8" w:rsidP="00B039B2">
            <w:pPr>
              <w:pStyle w:val="TOCHeading"/>
              <w:ind w:right="-15"/>
              <w:rPr>
                <w:sz w:val="8"/>
                <w:szCs w:val="8"/>
              </w:rPr>
            </w:pPr>
          </w:p>
          <w:p w14:paraId="7888B4C5" w14:textId="64BD7C5B" w:rsidR="009231BE" w:rsidRPr="00F074A1" w:rsidRDefault="00F074A1" w:rsidP="00B039B2">
            <w:pPr>
              <w:pStyle w:val="TOCHeading"/>
              <w:ind w:right="-15"/>
              <w:rPr>
                <w:b/>
                <w:bCs/>
                <w:sz w:val="44"/>
                <w:szCs w:val="44"/>
              </w:rPr>
            </w:pPr>
            <w:r w:rsidRPr="00F074A1">
              <w:rPr>
                <w:b/>
                <w:bCs/>
                <w:sz w:val="44"/>
                <w:szCs w:val="44"/>
              </w:rPr>
              <w:t xml:space="preserve">SAFETY REBOOT – </w:t>
            </w:r>
            <w:r w:rsidRPr="00F074A1">
              <w:rPr>
                <w:b/>
                <w:bCs/>
                <w:sz w:val="44"/>
                <w:szCs w:val="44"/>
              </w:rPr>
              <w:br/>
              <w:t>bACK TO WORK</w:t>
            </w:r>
          </w:p>
          <w:p w14:paraId="2F8BD28B" w14:textId="77777777" w:rsidR="009231BE" w:rsidRPr="001034CB" w:rsidRDefault="009231BE" w:rsidP="009231BE">
            <w:pPr>
              <w:pStyle w:val="TOC1"/>
              <w:rPr>
                <w:sz w:val="2"/>
                <w:szCs w:val="2"/>
              </w:rPr>
            </w:pPr>
          </w:p>
          <w:p w14:paraId="6340D111" w14:textId="74E87959" w:rsidR="007A09FA" w:rsidRDefault="007A09FA" w:rsidP="00CB620A">
            <w:pPr>
              <w:pStyle w:val="NoSpacing"/>
              <w:ind w:right="73"/>
              <w:rPr>
                <w:sz w:val="22"/>
                <w:szCs w:val="22"/>
              </w:rPr>
            </w:pPr>
            <w:r w:rsidRPr="007A09FA">
              <w:rPr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 xml:space="preserve">e are all anxiously awaiting to get back to a normal routine. But many of us have lost sight of the pre-crisis rituals and normal business disciplines. </w:t>
            </w:r>
          </w:p>
          <w:p w14:paraId="0E5883B2" w14:textId="77777777" w:rsidR="007A09FA" w:rsidRDefault="007A09FA" w:rsidP="00CB620A">
            <w:pPr>
              <w:pStyle w:val="NoSpacing"/>
              <w:ind w:right="73"/>
              <w:rPr>
                <w:sz w:val="22"/>
                <w:szCs w:val="22"/>
              </w:rPr>
            </w:pPr>
          </w:p>
          <w:p w14:paraId="07FF5E72" w14:textId="59729B07" w:rsidR="007A09FA" w:rsidRDefault="007A09FA" w:rsidP="00CB620A">
            <w:pPr>
              <w:pStyle w:val="NoSpacing"/>
              <w:ind w:right="7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</w:t>
            </w:r>
            <w:r w:rsidRPr="007A09FA">
              <w:rPr>
                <w:sz w:val="22"/>
                <w:szCs w:val="22"/>
              </w:rPr>
              <w:t xml:space="preserve">hen you think about </w:t>
            </w:r>
            <w:r>
              <w:rPr>
                <w:sz w:val="22"/>
                <w:szCs w:val="22"/>
              </w:rPr>
              <w:t>returning to work</w:t>
            </w:r>
            <w:r w:rsidRPr="007A09FA">
              <w:rPr>
                <w:sz w:val="22"/>
                <w:szCs w:val="22"/>
              </w:rPr>
              <w:t xml:space="preserve">, or about working in general, you may find yourself worrying about how you are going to </w:t>
            </w:r>
            <w:r>
              <w:rPr>
                <w:sz w:val="22"/>
                <w:szCs w:val="22"/>
              </w:rPr>
              <w:t>re-engage in a NEW normal</w:t>
            </w:r>
            <w:r w:rsidRPr="007A09FA">
              <w:rPr>
                <w:sz w:val="22"/>
                <w:szCs w:val="22"/>
              </w:rPr>
              <w:t xml:space="preserve">. </w:t>
            </w:r>
          </w:p>
          <w:p w14:paraId="481566D9" w14:textId="77777777" w:rsidR="007A09FA" w:rsidRDefault="007A09FA" w:rsidP="00CB620A">
            <w:pPr>
              <w:pStyle w:val="NoSpacing"/>
              <w:ind w:right="73"/>
              <w:rPr>
                <w:sz w:val="22"/>
                <w:szCs w:val="22"/>
              </w:rPr>
            </w:pPr>
          </w:p>
          <w:p w14:paraId="7E62E37E" w14:textId="32BE42CC" w:rsidR="007A09FA" w:rsidRDefault="007A09FA" w:rsidP="00CB620A">
            <w:pPr>
              <w:pStyle w:val="NoSpacing"/>
              <w:ind w:right="7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You may be</w:t>
            </w:r>
            <w:r w:rsidRPr="007A09FA">
              <w:rPr>
                <w:sz w:val="22"/>
                <w:szCs w:val="22"/>
              </w:rPr>
              <w:t xml:space="preserve"> worried about how you are </w:t>
            </w:r>
          </w:p>
          <w:p w14:paraId="01EBF23F" w14:textId="77777777" w:rsidR="008E6D5C" w:rsidRDefault="007A09FA" w:rsidP="00CB620A">
            <w:pPr>
              <w:pStyle w:val="NoSpacing"/>
              <w:ind w:right="73"/>
              <w:rPr>
                <w:sz w:val="22"/>
                <w:szCs w:val="22"/>
              </w:rPr>
            </w:pPr>
            <w:r w:rsidRPr="007A09FA">
              <w:rPr>
                <w:sz w:val="22"/>
                <w:szCs w:val="22"/>
              </w:rPr>
              <w:t>going to be able keep up with your job demands,</w:t>
            </w:r>
            <w:r>
              <w:rPr>
                <w:sz w:val="22"/>
                <w:szCs w:val="22"/>
              </w:rPr>
              <w:t xml:space="preserve"> </w:t>
            </w:r>
            <w:r w:rsidRPr="007A09FA">
              <w:rPr>
                <w:sz w:val="22"/>
                <w:szCs w:val="22"/>
              </w:rPr>
              <w:t>whether you are going to make mistakes</w:t>
            </w:r>
            <w:r>
              <w:rPr>
                <w:sz w:val="22"/>
                <w:szCs w:val="22"/>
              </w:rPr>
              <w:t xml:space="preserve"> and the possible exposure to an infectious disease</w:t>
            </w:r>
            <w:r w:rsidRPr="007A09FA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 xml:space="preserve"> </w:t>
            </w:r>
          </w:p>
          <w:p w14:paraId="7A9757EB" w14:textId="77777777" w:rsidR="008E6D5C" w:rsidRDefault="008E6D5C" w:rsidP="00CB620A">
            <w:pPr>
              <w:pStyle w:val="NoSpacing"/>
              <w:ind w:right="73"/>
              <w:rPr>
                <w:sz w:val="22"/>
                <w:szCs w:val="22"/>
              </w:rPr>
            </w:pPr>
          </w:p>
          <w:p w14:paraId="69B73B0E" w14:textId="496C42B2" w:rsidR="00CB620A" w:rsidRDefault="007A09FA" w:rsidP="00CB620A">
            <w:pPr>
              <w:pStyle w:val="NoSpacing"/>
              <w:ind w:right="7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These anxieties are normal and our organization is here to support you in this transition back to work. We have prepared a</w:t>
            </w:r>
            <w:r w:rsidR="008E6D5C">
              <w:rPr>
                <w:sz w:val="22"/>
                <w:szCs w:val="22"/>
              </w:rPr>
              <w:t>n extensive exposure mitigation plan as well as have developed a</w:t>
            </w:r>
            <w:r>
              <w:rPr>
                <w:sz w:val="22"/>
                <w:szCs w:val="22"/>
              </w:rPr>
              <w:t xml:space="preserve"> few safety tips to help successfully ease our team back into their job. </w:t>
            </w:r>
          </w:p>
          <w:p w14:paraId="59477DF4" w14:textId="26B7EAEF" w:rsidR="008E6D5C" w:rsidRDefault="008E6D5C" w:rsidP="00CB620A">
            <w:pPr>
              <w:pStyle w:val="NoSpacing"/>
              <w:ind w:right="73"/>
              <w:rPr>
                <w:sz w:val="22"/>
                <w:szCs w:val="22"/>
              </w:rPr>
            </w:pPr>
          </w:p>
          <w:p w14:paraId="5D8B16AD" w14:textId="1BA9642D" w:rsidR="007A09FA" w:rsidRDefault="008E6D5C" w:rsidP="00CB620A">
            <w:pPr>
              <w:pStyle w:val="NoSpacing"/>
              <w:ind w:right="73"/>
            </w:pPr>
            <w:r>
              <w:rPr>
                <w:sz w:val="22"/>
                <w:szCs w:val="22"/>
              </w:rPr>
              <w:t>Your safety and well-being are our priority and we will continue to make every effort to keep your staff and community safe.</w:t>
            </w:r>
          </w:p>
          <w:p w14:paraId="0A7240BB" w14:textId="62DA3836" w:rsidR="00F074A1" w:rsidRPr="004A28FE" w:rsidRDefault="00F074A1" w:rsidP="001C1BF8">
            <w:pPr>
              <w:pStyle w:val="NoSpacing"/>
              <w:ind w:left="160" w:right="73"/>
              <w:rPr>
                <w:lang w:eastAsia="ja-JP"/>
              </w:rPr>
            </w:pPr>
          </w:p>
        </w:tc>
        <w:tc>
          <w:tcPr>
            <w:tcW w:w="7491" w:type="dxa"/>
            <w:vMerge/>
          </w:tcPr>
          <w:p w14:paraId="5C2A0B77" w14:textId="77777777" w:rsidR="00890A94" w:rsidRDefault="00890A94" w:rsidP="00890A94">
            <w:pPr>
              <w:rPr>
                <w:lang w:eastAsia="ja-JP"/>
              </w:rPr>
            </w:pPr>
          </w:p>
        </w:tc>
      </w:tr>
      <w:tr w:rsidR="00F074A1" w14:paraId="4B948B64" w14:textId="77777777" w:rsidTr="0025305E">
        <w:trPr>
          <w:trHeight w:val="3663"/>
          <w:jc w:val="center"/>
        </w:trPr>
        <w:tc>
          <w:tcPr>
            <w:tcW w:w="4029" w:type="dxa"/>
          </w:tcPr>
          <w:p w14:paraId="7DAC67A2" w14:textId="7804F2E0" w:rsidR="00F074A1" w:rsidRPr="00F074A1" w:rsidRDefault="00F074A1" w:rsidP="00F074A1">
            <w:pPr>
              <w:rPr>
                <w:lang w:eastAsia="ja-JP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0E66EB0" wp14:editId="5F9C8241">
                      <wp:extent cx="2421255" cy="2162175"/>
                      <wp:effectExtent l="0" t="0" r="0" b="9525"/>
                      <wp:docPr id="22" name="Round Single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2421255" cy="2162175"/>
                              </a:xfrm>
                              <a:prstGeom prst="round1Rect">
                                <a:avLst/>
                              </a:prstGeom>
                              <a:solidFill>
                                <a:srgbClr val="5ABFF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56D183" w14:textId="009838EC" w:rsidR="00F074A1" w:rsidRPr="0025305E" w:rsidRDefault="00F074A1" w:rsidP="008E6D5C">
                                  <w:pPr>
                                    <w:spacing w:before="0" w:after="0" w:line="240" w:lineRule="auto"/>
                                    <w:ind w:left="-9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5305E">
                                    <w:rPr>
                                      <w:b/>
                                      <w:bCs/>
                                    </w:rPr>
                                    <w:t>FOUR TIPS TO RETURN TO WORK</w:t>
                                  </w:r>
                                  <w:r w:rsidR="008E6D5C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</w:p>
                                <w:p w14:paraId="49D2905D" w14:textId="40740F48" w:rsidR="00F074A1" w:rsidRPr="0025305E" w:rsidRDefault="0025305E" w:rsidP="0025305E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spacing w:before="0" w:after="0" w:line="240" w:lineRule="auto"/>
                                  </w:pPr>
                                  <w:r w:rsidRPr="0025305E">
                                    <w:t>Re-engage your sleeping pattern</w:t>
                                  </w:r>
                                </w:p>
                                <w:p w14:paraId="3F7B1439" w14:textId="0FD7FDE9" w:rsidR="0025305E" w:rsidRPr="0025305E" w:rsidRDefault="0025305E" w:rsidP="0025305E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spacing w:before="0" w:after="0" w:line="240" w:lineRule="auto"/>
                                  </w:pPr>
                                  <w:r w:rsidRPr="0025305E">
                                    <w:t>Re-engage a healthy diet</w:t>
                                  </w:r>
                                </w:p>
                                <w:p w14:paraId="2DF92E02" w14:textId="6256C3D9" w:rsidR="00F074A1" w:rsidRDefault="0025305E" w:rsidP="0025305E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spacing w:before="0" w:after="0" w:line="240" w:lineRule="auto"/>
                                    <w:ind w:right="-15"/>
                                  </w:pPr>
                                  <w:r w:rsidRPr="0025305E">
                                    <w:t>Stretch throughout the day to increase bloodflow and stamina</w:t>
                                  </w:r>
                                </w:p>
                                <w:p w14:paraId="35A44269" w14:textId="4273F67C" w:rsidR="0025305E" w:rsidRPr="0025305E" w:rsidRDefault="0025305E" w:rsidP="0025305E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spacing w:before="0" w:after="0" w:line="240" w:lineRule="auto"/>
                                    <w:ind w:right="-15"/>
                                  </w:pPr>
                                  <w:r>
                                    <w:t>Ask for help. We are here to support you.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0E66EB0" id="Round Single Corner Rectangle 22" o:spid="_x0000_s1026" style="width:190.65pt;height:170.25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421255,2162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" adj="-11796480,,5400" path="m,l2060885,v199027,,360370,161343,360370,360370l2421255,2162175,,2162175,,xe" fillcolor="#5abffd" stroked="f" strokeweight="1pt">
                      <v:stroke joinstyle="miter"/>
                      <v:formulas/>
                      <v:path arrowok="t" o:connecttype="custom" o:connectlocs="0,0;2060885,0;2421255,360370;2421255,2162175;0,2162175;0,0" o:connectangles="0,0,0,0,0,0" textboxrect="0,0,2421255,2162175"/>
                      <v:textbox>
                        <w:txbxContent>
                          <w:p w14:paraId="0456D183" w14:textId="009838EC" w:rsidR="00F074A1" w:rsidRPr="0025305E" w:rsidRDefault="00F074A1" w:rsidP="008E6D5C">
                            <w:pPr>
                              <w:spacing w:before="0" w:after="0" w:line="240" w:lineRule="auto"/>
                              <w:ind w:left="-9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5305E">
                              <w:rPr>
                                <w:b/>
                                <w:bCs/>
                              </w:rPr>
                              <w:t>FOUR TIPS TO RETURN TO WORK</w:t>
                            </w:r>
                            <w:r w:rsidR="008E6D5C">
                              <w:rPr>
                                <w:b/>
                                <w:bCs/>
                              </w:rPr>
                              <w:br/>
                            </w:r>
                          </w:p>
                          <w:p w14:paraId="49D2905D" w14:textId="40740F48" w:rsidR="00F074A1" w:rsidRPr="0025305E" w:rsidRDefault="0025305E" w:rsidP="0025305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0" w:after="0" w:line="240" w:lineRule="auto"/>
                            </w:pPr>
                            <w:r w:rsidRPr="0025305E">
                              <w:t>Re-engage your sleeping pattern</w:t>
                            </w:r>
                          </w:p>
                          <w:p w14:paraId="3F7B1439" w14:textId="0FD7FDE9" w:rsidR="0025305E" w:rsidRPr="0025305E" w:rsidRDefault="0025305E" w:rsidP="0025305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0" w:after="0" w:line="240" w:lineRule="auto"/>
                            </w:pPr>
                            <w:r w:rsidRPr="0025305E">
                              <w:t>Re-engage a healthy diet</w:t>
                            </w:r>
                          </w:p>
                          <w:p w14:paraId="2DF92E02" w14:textId="6256C3D9" w:rsidR="00F074A1" w:rsidRDefault="0025305E" w:rsidP="0025305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0" w:after="0" w:line="240" w:lineRule="auto"/>
                              <w:ind w:right="-15"/>
                            </w:pPr>
                            <w:r w:rsidRPr="0025305E">
                              <w:t>Stretch throughout the day to increase bloodflow and stamina</w:t>
                            </w:r>
                          </w:p>
                          <w:p w14:paraId="35A44269" w14:textId="4273F67C" w:rsidR="0025305E" w:rsidRPr="0025305E" w:rsidRDefault="0025305E" w:rsidP="0025305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0" w:after="0" w:line="240" w:lineRule="auto"/>
                              <w:ind w:right="-15"/>
                            </w:pPr>
                            <w:r>
                              <w:t>Ask for help. We are here to support you.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491" w:type="dxa"/>
          </w:tcPr>
          <w:p w14:paraId="242792D5" w14:textId="32285BFF" w:rsidR="00F074A1" w:rsidRPr="009231BE" w:rsidRDefault="00826622" w:rsidP="00FF538C">
            <w:pPr>
              <w:pStyle w:val="Heading1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Emotional &amp; </w:t>
            </w:r>
            <w:r w:rsidR="00F074A1">
              <w:rPr>
                <w:sz w:val="36"/>
                <w:szCs w:val="36"/>
              </w:rPr>
              <w:t>Mental Preparation</w:t>
            </w:r>
          </w:p>
          <w:p w14:paraId="0A8C9C52" w14:textId="14F8A3B7" w:rsidR="008E6D5C" w:rsidRPr="008E6D5C" w:rsidRDefault="00474AEE" w:rsidP="00E350AE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lang w:eastAsia="ja-JP"/>
              </w:rPr>
            </w:pPr>
            <w:r w:rsidRPr="008E6D5C">
              <w:rPr>
                <w:lang w:eastAsia="ja-JP"/>
              </w:rPr>
              <w:t>Talk with your family about returning to work and lean on their support</w:t>
            </w:r>
            <w:r w:rsidR="008E6D5C">
              <w:rPr>
                <w:lang w:eastAsia="ja-JP"/>
              </w:rPr>
              <w:t xml:space="preserve"> (o</w:t>
            </w:r>
            <w:r w:rsidRPr="008E6D5C">
              <w:rPr>
                <w:lang w:eastAsia="ja-JP"/>
              </w:rPr>
              <w:t xml:space="preserve">ptions for support </w:t>
            </w:r>
            <w:r w:rsidR="008E6D5C" w:rsidRPr="008E6D5C">
              <w:rPr>
                <w:lang w:eastAsia="ja-JP"/>
              </w:rPr>
              <w:t xml:space="preserve">include </w:t>
            </w:r>
            <w:r w:rsidRPr="008E6D5C">
              <w:rPr>
                <w:lang w:eastAsia="ja-JP"/>
              </w:rPr>
              <w:t>family, friends, pets</w:t>
            </w:r>
            <w:r w:rsidR="008E6D5C" w:rsidRPr="008E6D5C">
              <w:rPr>
                <w:lang w:eastAsia="ja-JP"/>
              </w:rPr>
              <w:t xml:space="preserve"> &amp;</w:t>
            </w:r>
            <w:r w:rsidRPr="008E6D5C">
              <w:rPr>
                <w:lang w:eastAsia="ja-JP"/>
              </w:rPr>
              <w:t xml:space="preserve"> </w:t>
            </w:r>
            <w:r w:rsidR="008E6D5C" w:rsidRPr="008E6D5C">
              <w:rPr>
                <w:lang w:eastAsia="ja-JP"/>
              </w:rPr>
              <w:t>professional</w:t>
            </w:r>
            <w:r w:rsidR="008E6D5C">
              <w:rPr>
                <w:lang w:eastAsia="ja-JP"/>
              </w:rPr>
              <w:t>)</w:t>
            </w:r>
          </w:p>
          <w:p w14:paraId="5CD7AFFD" w14:textId="5DBBD94F" w:rsidR="00474AEE" w:rsidRPr="008E6D5C" w:rsidRDefault="00474AEE" w:rsidP="008E6D5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lang w:eastAsia="ja-JP"/>
              </w:rPr>
            </w:pPr>
            <w:r w:rsidRPr="008E6D5C">
              <w:rPr>
                <w:lang w:eastAsia="ja-JP"/>
              </w:rPr>
              <w:t>Meditation can help calm the mind and provide balance</w:t>
            </w:r>
          </w:p>
          <w:p w14:paraId="27DDDD8D" w14:textId="77777777" w:rsidR="00474AEE" w:rsidRPr="008E6D5C" w:rsidRDefault="00474AEE" w:rsidP="008E6D5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lang w:eastAsia="ja-JP"/>
              </w:rPr>
            </w:pPr>
            <w:r w:rsidRPr="008E6D5C">
              <w:rPr>
                <w:lang w:eastAsia="ja-JP"/>
              </w:rPr>
              <w:t xml:space="preserve">Break up larger tasks into manageable action items if overwhelmed </w:t>
            </w:r>
          </w:p>
          <w:p w14:paraId="7F159E87" w14:textId="4EC6B2C5" w:rsidR="00474AEE" w:rsidRPr="008E6D5C" w:rsidRDefault="00474AEE" w:rsidP="008E6D5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lang w:eastAsia="ja-JP"/>
              </w:rPr>
            </w:pPr>
            <w:r w:rsidRPr="008E6D5C">
              <w:rPr>
                <w:lang w:eastAsia="ja-JP"/>
              </w:rPr>
              <w:t>Discuss concerns/ideas openly with employer, you are not alone</w:t>
            </w:r>
          </w:p>
          <w:p w14:paraId="635C0649" w14:textId="23F8CC29" w:rsidR="00474AEE" w:rsidRPr="008E6D5C" w:rsidRDefault="00474AEE" w:rsidP="008E6D5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lang w:eastAsia="ja-JP"/>
              </w:rPr>
            </w:pPr>
            <w:r w:rsidRPr="008E6D5C">
              <w:rPr>
                <w:lang w:eastAsia="ja-JP"/>
              </w:rPr>
              <w:t>Plan for and visualize solutions to concerns</w:t>
            </w:r>
          </w:p>
          <w:p w14:paraId="377192E5" w14:textId="58936444" w:rsidR="001C1BF8" w:rsidRPr="008E6D5C" w:rsidRDefault="001C1BF8" w:rsidP="008E6D5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lang w:eastAsia="ja-JP"/>
              </w:rPr>
            </w:pPr>
            <w:r w:rsidRPr="008E6D5C">
              <w:rPr>
                <w:lang w:eastAsia="ja-JP"/>
              </w:rPr>
              <w:t>Prepare yourself for possible changes in processes and procedures</w:t>
            </w:r>
          </w:p>
          <w:p w14:paraId="1B1D2812" w14:textId="43ED66F5" w:rsidR="001C1BF8" w:rsidRPr="008E6D5C" w:rsidRDefault="001C1BF8" w:rsidP="008E6D5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lang w:eastAsia="ja-JP"/>
              </w:rPr>
            </w:pPr>
            <w:r w:rsidRPr="008E6D5C">
              <w:rPr>
                <w:lang w:eastAsia="ja-JP"/>
              </w:rPr>
              <w:t>Talk to your family about returning to work</w:t>
            </w:r>
          </w:p>
          <w:p w14:paraId="5A10A4F1" w14:textId="2F10341F" w:rsidR="00CE4C24" w:rsidRDefault="001C1BF8" w:rsidP="00890A94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lang w:eastAsia="ja-JP"/>
              </w:rPr>
            </w:pPr>
            <w:r w:rsidRPr="008E6D5C">
              <w:rPr>
                <w:lang w:eastAsia="ja-JP"/>
              </w:rPr>
              <w:t>Talk to your co-workers/friends about returning to work</w:t>
            </w:r>
          </w:p>
        </w:tc>
      </w:tr>
    </w:tbl>
    <w:p w14:paraId="45686BF7" w14:textId="77777777" w:rsidR="00C32B0E" w:rsidRPr="0036475E" w:rsidRDefault="00C32B0E" w:rsidP="00C32B0E">
      <w:pPr>
        <w:ind w:right="630"/>
        <w:jc w:val="right"/>
        <w:rPr>
          <w:i/>
        </w:rPr>
      </w:pPr>
      <w:r>
        <w:rPr>
          <w:i/>
        </w:rPr>
        <w:lastRenderedPageBreak/>
        <w:t>Training Attendance Form</w:t>
      </w:r>
    </w:p>
    <w:tbl>
      <w:tblPr>
        <w:tblStyle w:val="TableGrid"/>
        <w:tblW w:w="0" w:type="auto"/>
        <w:tblInd w:w="535" w:type="dxa"/>
        <w:tblLook w:val="04A0" w:firstRow="1" w:lastRow="0" w:firstColumn="1" w:lastColumn="0" w:noHBand="0" w:noVBand="1"/>
      </w:tblPr>
      <w:tblGrid>
        <w:gridCol w:w="1710"/>
        <w:gridCol w:w="3960"/>
        <w:gridCol w:w="4680"/>
      </w:tblGrid>
      <w:tr w:rsidR="00C32B0E" w:rsidRPr="00AB3D40" w14:paraId="0172461E" w14:textId="77777777" w:rsidTr="00637938">
        <w:trPr>
          <w:trHeight w:val="392"/>
        </w:trPr>
        <w:tc>
          <w:tcPr>
            <w:tcW w:w="1710" w:type="dxa"/>
            <w:vAlign w:val="center"/>
          </w:tcPr>
          <w:p w14:paraId="5202B54D" w14:textId="77777777" w:rsidR="00C32B0E" w:rsidRPr="00AB3D40" w:rsidRDefault="00C32B0E" w:rsidP="00637938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  <w:bookmarkStart w:id="0" w:name="_Hlk16797345"/>
            <w:r>
              <w:rPr>
                <w:rFonts w:ascii="Arial" w:hAnsi="Arial" w:cs="Arial"/>
                <w:b/>
                <w:sz w:val="20"/>
              </w:rPr>
              <w:t>Company Name</w:t>
            </w:r>
            <w:r w:rsidRPr="00AB3D40">
              <w:rPr>
                <w:rFonts w:ascii="Arial" w:hAnsi="Arial" w:cs="Arial"/>
                <w:b/>
                <w:sz w:val="20"/>
              </w:rPr>
              <w:t xml:space="preserve"> </w:t>
            </w:r>
          </w:p>
        </w:tc>
        <w:tc>
          <w:tcPr>
            <w:tcW w:w="8640" w:type="dxa"/>
            <w:gridSpan w:val="2"/>
            <w:vAlign w:val="center"/>
          </w:tcPr>
          <w:p w14:paraId="4CF22B41" w14:textId="77777777" w:rsidR="00C32B0E" w:rsidRPr="00AB3D40" w:rsidRDefault="00C32B0E" w:rsidP="00637938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C32B0E" w:rsidRPr="00AB3D40" w14:paraId="16047FB6" w14:textId="77777777" w:rsidTr="00637938">
        <w:trPr>
          <w:trHeight w:val="392"/>
        </w:trPr>
        <w:tc>
          <w:tcPr>
            <w:tcW w:w="1710" w:type="dxa"/>
            <w:vAlign w:val="center"/>
          </w:tcPr>
          <w:p w14:paraId="17F896C9" w14:textId="77777777" w:rsidR="00C32B0E" w:rsidRPr="00AB3D40" w:rsidRDefault="00C32B0E" w:rsidP="00637938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  <w:r w:rsidRPr="00AB3D40">
              <w:rPr>
                <w:rFonts w:ascii="Arial" w:hAnsi="Arial" w:cs="Arial"/>
                <w:b/>
                <w:sz w:val="20"/>
              </w:rPr>
              <w:t>Date / Time:</w:t>
            </w:r>
          </w:p>
        </w:tc>
        <w:tc>
          <w:tcPr>
            <w:tcW w:w="3960" w:type="dxa"/>
            <w:vAlign w:val="center"/>
          </w:tcPr>
          <w:p w14:paraId="36BD651A" w14:textId="77777777" w:rsidR="00C32B0E" w:rsidRPr="00AB3D40" w:rsidRDefault="00C32B0E" w:rsidP="00637938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680" w:type="dxa"/>
            <w:vAlign w:val="center"/>
          </w:tcPr>
          <w:p w14:paraId="1ADC71BF" w14:textId="77777777" w:rsidR="00C32B0E" w:rsidRPr="00AB3D40" w:rsidRDefault="00C32B0E" w:rsidP="00637938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C32B0E" w:rsidRPr="00AB3D40" w14:paraId="07FFE919" w14:textId="77777777" w:rsidTr="00637938">
        <w:trPr>
          <w:trHeight w:val="365"/>
        </w:trPr>
        <w:tc>
          <w:tcPr>
            <w:tcW w:w="1710" w:type="dxa"/>
            <w:vAlign w:val="center"/>
          </w:tcPr>
          <w:p w14:paraId="45A41BFE" w14:textId="77777777" w:rsidR="00C32B0E" w:rsidRPr="00AB3D40" w:rsidRDefault="00C32B0E" w:rsidP="00637938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  <w:r w:rsidRPr="00AB3D40">
              <w:rPr>
                <w:rFonts w:ascii="Arial" w:hAnsi="Arial" w:cs="Arial"/>
                <w:b/>
                <w:sz w:val="20"/>
              </w:rPr>
              <w:t xml:space="preserve">Instructor: </w:t>
            </w:r>
          </w:p>
        </w:tc>
        <w:tc>
          <w:tcPr>
            <w:tcW w:w="8640" w:type="dxa"/>
            <w:gridSpan w:val="2"/>
            <w:vAlign w:val="center"/>
          </w:tcPr>
          <w:p w14:paraId="43D2C5ED" w14:textId="77777777" w:rsidR="00C32B0E" w:rsidRPr="00AB3D40" w:rsidRDefault="00C32B0E" w:rsidP="00637938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C32B0E" w:rsidRPr="00AB3D40" w14:paraId="1F67F68D" w14:textId="77777777" w:rsidTr="00637938">
        <w:trPr>
          <w:trHeight w:val="501"/>
        </w:trPr>
        <w:tc>
          <w:tcPr>
            <w:tcW w:w="1710" w:type="dxa"/>
            <w:vAlign w:val="center"/>
          </w:tcPr>
          <w:p w14:paraId="7F9E08F1" w14:textId="77777777" w:rsidR="00C32B0E" w:rsidRPr="00AB3D40" w:rsidRDefault="00C32B0E" w:rsidP="00637938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  <w:r w:rsidRPr="00AB3D40">
              <w:rPr>
                <w:rFonts w:ascii="Arial" w:hAnsi="Arial" w:cs="Arial"/>
                <w:b/>
                <w:sz w:val="20"/>
              </w:rPr>
              <w:t>Training:</w:t>
            </w:r>
          </w:p>
        </w:tc>
        <w:tc>
          <w:tcPr>
            <w:tcW w:w="8640" w:type="dxa"/>
            <w:gridSpan w:val="2"/>
            <w:vAlign w:val="center"/>
          </w:tcPr>
          <w:p w14:paraId="6CCA13D6" w14:textId="1B83C83F" w:rsidR="00C32B0E" w:rsidRPr="00AB3D40" w:rsidRDefault="00C32B0E" w:rsidP="00C32B0E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  <w:r w:rsidRPr="00AB3D40">
              <w:rPr>
                <w:rFonts w:ascii="Arial" w:hAnsi="Arial" w:cs="Arial"/>
                <w:b/>
                <w:sz w:val="20"/>
              </w:rPr>
              <w:t xml:space="preserve"> </w:t>
            </w:r>
            <w:r w:rsidR="0025305E">
              <w:rPr>
                <w:rFonts w:ascii="Arial" w:hAnsi="Arial" w:cs="Arial"/>
                <w:b/>
                <w:sz w:val="20"/>
              </w:rPr>
              <w:t>Safety Re-Boot</w:t>
            </w:r>
          </w:p>
        </w:tc>
      </w:tr>
      <w:tr w:rsidR="00C32B0E" w:rsidRPr="00AB3D40" w14:paraId="67F768D0" w14:textId="77777777" w:rsidTr="00637938">
        <w:trPr>
          <w:trHeight w:val="1484"/>
        </w:trPr>
        <w:tc>
          <w:tcPr>
            <w:tcW w:w="1710" w:type="dxa"/>
            <w:vAlign w:val="center"/>
          </w:tcPr>
          <w:p w14:paraId="726A31CC" w14:textId="4B893842" w:rsidR="00C32B0E" w:rsidRPr="00AB3D40" w:rsidRDefault="00C32B0E" w:rsidP="00637938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  <w:r w:rsidRPr="00AB3D40">
              <w:rPr>
                <w:rFonts w:ascii="Arial" w:hAnsi="Arial" w:cs="Arial"/>
                <w:b/>
                <w:sz w:val="20"/>
              </w:rPr>
              <w:t xml:space="preserve">raining </w:t>
            </w:r>
          </w:p>
          <w:p w14:paraId="6F055040" w14:textId="77777777" w:rsidR="00C32B0E" w:rsidRPr="00AB3D40" w:rsidRDefault="00C32B0E" w:rsidP="00637938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  <w:r w:rsidRPr="00AB3D40">
              <w:rPr>
                <w:rFonts w:ascii="Arial" w:hAnsi="Arial" w:cs="Arial"/>
                <w:b/>
                <w:sz w:val="20"/>
              </w:rPr>
              <w:t xml:space="preserve">Objectives: </w:t>
            </w:r>
          </w:p>
        </w:tc>
        <w:tc>
          <w:tcPr>
            <w:tcW w:w="8640" w:type="dxa"/>
            <w:gridSpan w:val="2"/>
            <w:vAlign w:val="center"/>
          </w:tcPr>
          <w:p w14:paraId="4F0CAFC6" w14:textId="6DF6D2BE" w:rsidR="006A1489" w:rsidRDefault="008E6D5C" w:rsidP="006A1489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Discuss anxieties on returning to work</w:t>
            </w:r>
          </w:p>
          <w:p w14:paraId="306B292E" w14:textId="17D6BD96" w:rsidR="008E6D5C" w:rsidRPr="003A3C0A" w:rsidRDefault="008E6D5C" w:rsidP="006A1489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Discuss employer mitigation practices </w:t>
            </w:r>
          </w:p>
          <w:p w14:paraId="278253FE" w14:textId="4C0FE01C" w:rsidR="006A1489" w:rsidRDefault="008E6D5C" w:rsidP="006A1489">
            <w:pPr>
              <w:pStyle w:val="ListParagraph"/>
              <w:numPr>
                <w:ilvl w:val="0"/>
                <w:numId w:val="5"/>
              </w:numPr>
              <w:ind w:right="-720"/>
              <w:rPr>
                <w:rFonts w:cstheme="minorHAnsi"/>
              </w:rPr>
            </w:pPr>
            <w:r>
              <w:rPr>
                <w:rFonts w:cstheme="minorHAnsi"/>
              </w:rPr>
              <w:t>Review physical preparation best practices</w:t>
            </w:r>
          </w:p>
          <w:p w14:paraId="4A54BA4A" w14:textId="645C1A68" w:rsidR="006A1489" w:rsidRPr="003A3C0A" w:rsidRDefault="008E6D5C" w:rsidP="006A1489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Review emotional and mental prep</w:t>
            </w:r>
            <w:bookmarkStart w:id="1" w:name="_GoBack"/>
            <w:bookmarkEnd w:id="1"/>
            <w:r>
              <w:rPr>
                <w:rFonts w:cstheme="minorHAnsi"/>
              </w:rPr>
              <w:t>aration best practices</w:t>
            </w:r>
          </w:p>
          <w:p w14:paraId="3FA64024" w14:textId="1D8D10C2" w:rsidR="00C32B0E" w:rsidRPr="00FF2BBA" w:rsidRDefault="00C32B0E" w:rsidP="00FF2BB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0"/>
    </w:tbl>
    <w:p w14:paraId="197CD532" w14:textId="77777777" w:rsidR="00C32B0E" w:rsidRDefault="00C32B0E" w:rsidP="00C32B0E">
      <w:pPr>
        <w:ind w:left="720"/>
        <w:rPr>
          <w:sz w:val="4"/>
          <w:szCs w:val="4"/>
        </w:rPr>
      </w:pPr>
    </w:p>
    <w:tbl>
      <w:tblPr>
        <w:tblStyle w:val="TableGrid"/>
        <w:tblW w:w="10350" w:type="dxa"/>
        <w:tblInd w:w="535" w:type="dxa"/>
        <w:tblLook w:val="01E0" w:firstRow="1" w:lastRow="1" w:firstColumn="1" w:lastColumn="1" w:noHBand="0" w:noVBand="0"/>
      </w:tblPr>
      <w:tblGrid>
        <w:gridCol w:w="5130"/>
        <w:gridCol w:w="5220"/>
      </w:tblGrid>
      <w:tr w:rsidR="00C32B0E" w:rsidRPr="0010461C" w14:paraId="4CFB4BB3" w14:textId="77777777" w:rsidTr="00637938">
        <w:tc>
          <w:tcPr>
            <w:tcW w:w="5130" w:type="dxa"/>
          </w:tcPr>
          <w:p w14:paraId="650BACA3" w14:textId="77777777" w:rsidR="00C32B0E" w:rsidRPr="0010461C" w:rsidRDefault="00C32B0E" w:rsidP="00637938">
            <w:pPr>
              <w:jc w:val="center"/>
              <w:rPr>
                <w:rFonts w:ascii="Arial" w:hAnsi="Arial" w:cs="Arial"/>
                <w:b/>
                <w:sz w:val="20"/>
              </w:rPr>
            </w:pPr>
            <w:bookmarkStart w:id="2" w:name="_Hlk16797360"/>
            <w:r w:rsidRPr="0010461C">
              <w:rPr>
                <w:rFonts w:ascii="Arial" w:hAnsi="Arial" w:cs="Arial"/>
                <w:b/>
                <w:sz w:val="20"/>
              </w:rPr>
              <w:t>Print Name</w:t>
            </w:r>
          </w:p>
        </w:tc>
        <w:tc>
          <w:tcPr>
            <w:tcW w:w="5220" w:type="dxa"/>
          </w:tcPr>
          <w:p w14:paraId="0BEAE261" w14:textId="77777777" w:rsidR="00C32B0E" w:rsidRPr="0010461C" w:rsidRDefault="00C32B0E" w:rsidP="0063793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10461C">
              <w:rPr>
                <w:rFonts w:ascii="Arial" w:hAnsi="Arial" w:cs="Arial"/>
                <w:b/>
                <w:sz w:val="20"/>
              </w:rPr>
              <w:t>Signature</w:t>
            </w:r>
          </w:p>
        </w:tc>
      </w:tr>
      <w:tr w:rsidR="00C32B0E" w:rsidRPr="00AB3D40" w14:paraId="5AD7D75E" w14:textId="77777777" w:rsidTr="00637938">
        <w:trPr>
          <w:trHeight w:val="600"/>
        </w:trPr>
        <w:tc>
          <w:tcPr>
            <w:tcW w:w="5130" w:type="dxa"/>
            <w:vAlign w:val="center"/>
          </w:tcPr>
          <w:p w14:paraId="5F93EF29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494AEFA1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32B0E" w:rsidRPr="00AB3D40" w14:paraId="1AFBD96A" w14:textId="77777777" w:rsidTr="00637938">
        <w:trPr>
          <w:trHeight w:val="600"/>
        </w:trPr>
        <w:tc>
          <w:tcPr>
            <w:tcW w:w="5130" w:type="dxa"/>
            <w:vAlign w:val="center"/>
          </w:tcPr>
          <w:p w14:paraId="256E0FDC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0A63352E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32B0E" w:rsidRPr="00AB3D40" w14:paraId="6B3AEA25" w14:textId="77777777" w:rsidTr="00637938">
        <w:trPr>
          <w:trHeight w:val="600"/>
        </w:trPr>
        <w:tc>
          <w:tcPr>
            <w:tcW w:w="5130" w:type="dxa"/>
            <w:vAlign w:val="center"/>
          </w:tcPr>
          <w:p w14:paraId="4AD077B9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3A8DC13C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32B0E" w:rsidRPr="00AB3D40" w14:paraId="76163E23" w14:textId="77777777" w:rsidTr="00637938">
        <w:trPr>
          <w:trHeight w:val="600"/>
        </w:trPr>
        <w:tc>
          <w:tcPr>
            <w:tcW w:w="5130" w:type="dxa"/>
            <w:vAlign w:val="center"/>
          </w:tcPr>
          <w:p w14:paraId="4E3574FE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73D60F4F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32B0E" w:rsidRPr="00AB3D40" w14:paraId="2280A8EF" w14:textId="77777777" w:rsidTr="00637938">
        <w:trPr>
          <w:trHeight w:val="600"/>
        </w:trPr>
        <w:tc>
          <w:tcPr>
            <w:tcW w:w="5130" w:type="dxa"/>
            <w:vAlign w:val="center"/>
          </w:tcPr>
          <w:p w14:paraId="4E5AA90B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0713ED3B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32B0E" w:rsidRPr="00AB3D40" w14:paraId="64C274BC" w14:textId="77777777" w:rsidTr="00637938">
        <w:trPr>
          <w:trHeight w:val="600"/>
        </w:trPr>
        <w:tc>
          <w:tcPr>
            <w:tcW w:w="5130" w:type="dxa"/>
            <w:vAlign w:val="center"/>
          </w:tcPr>
          <w:p w14:paraId="3CDD8AA7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1A1CFA7E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32B0E" w:rsidRPr="00AB3D40" w14:paraId="1A0BA45A" w14:textId="77777777" w:rsidTr="00637938">
        <w:trPr>
          <w:trHeight w:val="600"/>
        </w:trPr>
        <w:tc>
          <w:tcPr>
            <w:tcW w:w="5130" w:type="dxa"/>
            <w:vAlign w:val="center"/>
          </w:tcPr>
          <w:p w14:paraId="13053CA5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4AF45271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32B0E" w:rsidRPr="00AB3D40" w14:paraId="258A394D" w14:textId="77777777" w:rsidTr="00637938">
        <w:trPr>
          <w:trHeight w:val="600"/>
        </w:trPr>
        <w:tc>
          <w:tcPr>
            <w:tcW w:w="5130" w:type="dxa"/>
            <w:vAlign w:val="center"/>
          </w:tcPr>
          <w:p w14:paraId="4BACC85E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3E8F966A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32B0E" w:rsidRPr="00AB3D40" w14:paraId="24A48480" w14:textId="77777777" w:rsidTr="00637938">
        <w:trPr>
          <w:trHeight w:val="600"/>
        </w:trPr>
        <w:tc>
          <w:tcPr>
            <w:tcW w:w="5130" w:type="dxa"/>
            <w:vAlign w:val="center"/>
          </w:tcPr>
          <w:p w14:paraId="42C4FBD1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19FD4749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32B0E" w:rsidRPr="00AB3D40" w14:paraId="26D588C7" w14:textId="77777777" w:rsidTr="00637938">
        <w:trPr>
          <w:trHeight w:val="600"/>
        </w:trPr>
        <w:tc>
          <w:tcPr>
            <w:tcW w:w="5130" w:type="dxa"/>
            <w:vAlign w:val="center"/>
          </w:tcPr>
          <w:p w14:paraId="567BF931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6D13ACB5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32B0E" w:rsidRPr="00AB3D40" w14:paraId="2315E55F" w14:textId="77777777" w:rsidTr="00637938">
        <w:trPr>
          <w:trHeight w:val="600"/>
        </w:trPr>
        <w:tc>
          <w:tcPr>
            <w:tcW w:w="5130" w:type="dxa"/>
            <w:vAlign w:val="center"/>
          </w:tcPr>
          <w:p w14:paraId="68ECF8DB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6613DD19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32B0E" w:rsidRPr="00AB3D40" w14:paraId="7B556E89" w14:textId="77777777" w:rsidTr="00637938">
        <w:trPr>
          <w:trHeight w:val="600"/>
        </w:trPr>
        <w:tc>
          <w:tcPr>
            <w:tcW w:w="5130" w:type="dxa"/>
            <w:vAlign w:val="center"/>
          </w:tcPr>
          <w:p w14:paraId="1A0D2676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05893225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32B0E" w:rsidRPr="00AB3D40" w14:paraId="6DDF3F44" w14:textId="77777777" w:rsidTr="00637938">
        <w:trPr>
          <w:trHeight w:val="600"/>
        </w:trPr>
        <w:tc>
          <w:tcPr>
            <w:tcW w:w="5130" w:type="dxa"/>
            <w:vAlign w:val="center"/>
          </w:tcPr>
          <w:p w14:paraId="177E6759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674F7242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32B0E" w:rsidRPr="00AB3D40" w14:paraId="78383A04" w14:textId="77777777" w:rsidTr="00637938">
        <w:trPr>
          <w:trHeight w:val="600"/>
        </w:trPr>
        <w:tc>
          <w:tcPr>
            <w:tcW w:w="5130" w:type="dxa"/>
            <w:vAlign w:val="center"/>
          </w:tcPr>
          <w:p w14:paraId="288B061F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787694D2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bookmarkEnd w:id="2"/>
    </w:tbl>
    <w:p w14:paraId="0ADFC3D5" w14:textId="458B5951" w:rsidR="00C32B0E" w:rsidRPr="009231BE" w:rsidRDefault="00C32B0E" w:rsidP="002C05DE"/>
    <w:sectPr w:rsidR="00C32B0E" w:rsidRPr="009231BE" w:rsidSect="003855FF">
      <w:footerReference w:type="even" r:id="rId12"/>
      <w:footerReference w:type="default" r:id="rId13"/>
      <w:pgSz w:w="12240" w:h="15840" w:code="1"/>
      <w:pgMar w:top="360" w:right="360" w:bottom="270" w:left="360" w:header="720" w:footer="3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D83CEA" w14:textId="77777777" w:rsidR="009D441D" w:rsidRDefault="009D441D" w:rsidP="00890A94">
      <w:r>
        <w:separator/>
      </w:r>
    </w:p>
  </w:endnote>
  <w:endnote w:type="continuationSeparator" w:id="0">
    <w:p w14:paraId="65A6BD0A" w14:textId="77777777" w:rsidR="009D441D" w:rsidRDefault="009D441D" w:rsidP="00890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MA Futura">
    <w:altName w:val="Malgun Gothic"/>
    <w:charset w:val="00"/>
    <w:family w:val="auto"/>
    <w:pitch w:val="variable"/>
    <w:sig w:usb0="A00002AF" w:usb1="5000204A" w:usb2="0000001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Z@R8D6B.tmpOOEn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C7B64" w14:textId="77777777" w:rsidR="0018361D" w:rsidRDefault="0018361D" w:rsidP="00890A9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26769C79" w14:textId="77777777" w:rsidR="0018361D" w:rsidRDefault="0018361D" w:rsidP="00890A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93E60" w14:textId="071DBC42" w:rsidR="00FC2165" w:rsidRPr="00BA352E" w:rsidRDefault="00BA352E" w:rsidP="00BA352E">
    <w:pPr>
      <w:pStyle w:val="Footer"/>
    </w:pPr>
    <w:r w:rsidRPr="00D064F7">
      <w:rPr>
        <w:noProof/>
        <w:sz w:val="18"/>
      </w:rPr>
      <w:drawing>
        <wp:anchor distT="0" distB="0" distL="114300" distR="114300" simplePos="0" relativeHeight="251659264" behindDoc="0" locked="0" layoutInCell="1" allowOverlap="1" wp14:anchorId="1ACBEE3F" wp14:editId="5B357FA0">
          <wp:simplePos x="0" y="0"/>
          <wp:positionH relativeFrom="margin">
            <wp:align>center</wp:align>
          </wp:positionH>
          <wp:positionV relativeFrom="paragraph">
            <wp:posOffset>-119168</wp:posOffset>
          </wp:positionV>
          <wp:extent cx="899892" cy="262255"/>
          <wp:effectExtent l="0" t="0" r="0" b="4445"/>
          <wp:wrapNone/>
          <wp:docPr id="2" name="Picture 4" descr="A picture containing clipart&#10;&#10;Description automatically generated">
            <a:hlinkClick xmlns:a="http://schemas.openxmlformats.org/drawingml/2006/main" r:id="rId1"/>
            <a:extLst xmlns:a="http://schemas.openxmlformats.org/drawingml/2006/main">
              <a:ext uri="{FF2B5EF4-FFF2-40B4-BE49-F238E27FC236}">
                <a16:creationId xmlns:a16="http://schemas.microsoft.com/office/drawing/2014/main" id="{FD7199B9-E27E-49E2-B486-27D877D0647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 picture containing clipart&#10;&#10;Description automatically generated">
                    <a:hlinkClick r:id="rId1"/>
                    <a:extLst>
                      <a:ext uri="{FF2B5EF4-FFF2-40B4-BE49-F238E27FC236}">
                        <a16:creationId xmlns:a16="http://schemas.microsoft.com/office/drawing/2014/main" id="{FD7199B9-E27E-49E2-B486-27D877D0647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892" cy="262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0144E6" w14:textId="77777777" w:rsidR="009D441D" w:rsidRDefault="009D441D" w:rsidP="00890A94">
      <w:r>
        <w:separator/>
      </w:r>
    </w:p>
  </w:footnote>
  <w:footnote w:type="continuationSeparator" w:id="0">
    <w:p w14:paraId="58A79AD5" w14:textId="77777777" w:rsidR="009D441D" w:rsidRDefault="009D441D" w:rsidP="00890A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alt="Flower accent icon" style="width:20.15pt;height:12.6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" o:bullet="t">
        <v:imagedata r:id="rId1" o:title="" cropright="-325f"/>
        <o:lock v:ext="edit" aspectratio="f"/>
      </v:shape>
    </w:pict>
  </w:numPicBullet>
  <w:abstractNum w:abstractNumId="0" w15:restartNumberingAfterBreak="0">
    <w:nsid w:val="02F47E44"/>
    <w:multiLevelType w:val="hybridMultilevel"/>
    <w:tmpl w:val="709A4B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D306A"/>
    <w:multiLevelType w:val="hybridMultilevel"/>
    <w:tmpl w:val="00A048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01C9C"/>
    <w:multiLevelType w:val="hybridMultilevel"/>
    <w:tmpl w:val="699634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860CF9"/>
    <w:multiLevelType w:val="hybridMultilevel"/>
    <w:tmpl w:val="278A4F50"/>
    <w:lvl w:ilvl="0" w:tplc="051A227C">
      <w:numFmt w:val="bullet"/>
      <w:lvlText w:val="•"/>
      <w:lvlJc w:val="left"/>
      <w:pPr>
        <w:ind w:left="720" w:hanging="360"/>
      </w:pPr>
      <w:rPr>
        <w:rFonts w:ascii="SMA Futura" w:eastAsiaTheme="minorHAnsi" w:hAnsi="SMA Futur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A0D91"/>
    <w:multiLevelType w:val="hybridMultilevel"/>
    <w:tmpl w:val="5E66E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77217"/>
    <w:multiLevelType w:val="hybridMultilevel"/>
    <w:tmpl w:val="73F88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DA0694"/>
    <w:multiLevelType w:val="hybridMultilevel"/>
    <w:tmpl w:val="FD4C1B30"/>
    <w:lvl w:ilvl="0" w:tplc="6B4219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C02CA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E6EC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2C57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5A64D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E233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E0C44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BCEA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D25F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87219"/>
    <w:multiLevelType w:val="hybridMultilevel"/>
    <w:tmpl w:val="E4B48C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1B3BBD"/>
    <w:multiLevelType w:val="hybridMultilevel"/>
    <w:tmpl w:val="0466FBFA"/>
    <w:lvl w:ilvl="0" w:tplc="2B8040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3655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4C4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F4B4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1CD4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2C84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3EF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AC4D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B834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52E73C2B"/>
    <w:multiLevelType w:val="hybridMultilevel"/>
    <w:tmpl w:val="3990B866"/>
    <w:lvl w:ilvl="0" w:tplc="68B8F262">
      <w:numFmt w:val="bullet"/>
      <w:lvlText w:val="•"/>
      <w:lvlJc w:val="left"/>
      <w:pPr>
        <w:ind w:left="720" w:hanging="360"/>
      </w:pPr>
      <w:rPr>
        <w:rFonts w:ascii="Franklin Gothic Book" w:eastAsiaTheme="minorEastAsia" w:hAnsi="Franklin Gothic Book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0440C5"/>
    <w:multiLevelType w:val="hybridMultilevel"/>
    <w:tmpl w:val="04164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141D10"/>
    <w:multiLevelType w:val="hybridMultilevel"/>
    <w:tmpl w:val="41E44648"/>
    <w:lvl w:ilvl="0" w:tplc="26281E82">
      <w:numFmt w:val="bullet"/>
      <w:lvlText w:val="•"/>
      <w:lvlJc w:val="left"/>
      <w:pPr>
        <w:ind w:left="720" w:hanging="360"/>
      </w:pPr>
      <w:rPr>
        <w:rFonts w:ascii="SMA Futura" w:eastAsiaTheme="minorHAnsi" w:hAnsi="SMA Futur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327892"/>
    <w:multiLevelType w:val="hybridMultilevel"/>
    <w:tmpl w:val="A35C9D2A"/>
    <w:lvl w:ilvl="0" w:tplc="ED021038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230B324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B723274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2D812AA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5E69CCC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CA0807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C08C954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7BCB2AC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036D18A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6185707D"/>
    <w:multiLevelType w:val="hybridMultilevel"/>
    <w:tmpl w:val="5BC4D898"/>
    <w:lvl w:ilvl="0" w:tplc="ED825624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66E6012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D4E2690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92C8488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374DF88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FBE0F54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27CE6D0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C260F10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7568964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6A9F17AC"/>
    <w:multiLevelType w:val="hybridMultilevel"/>
    <w:tmpl w:val="190E8D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EA37E4"/>
    <w:multiLevelType w:val="hybridMultilevel"/>
    <w:tmpl w:val="DD8C02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C620D37"/>
    <w:multiLevelType w:val="hybridMultilevel"/>
    <w:tmpl w:val="643235C4"/>
    <w:lvl w:ilvl="0" w:tplc="1ADE13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60AB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C86C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FC3A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D68E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F46B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F8FA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DEBC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9C30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16"/>
  </w:num>
  <w:num w:numId="3">
    <w:abstractNumId w:val="7"/>
  </w:num>
  <w:num w:numId="4">
    <w:abstractNumId w:val="0"/>
  </w:num>
  <w:num w:numId="5">
    <w:abstractNumId w:val="3"/>
  </w:num>
  <w:num w:numId="6">
    <w:abstractNumId w:val="13"/>
  </w:num>
  <w:num w:numId="7">
    <w:abstractNumId w:val="12"/>
  </w:num>
  <w:num w:numId="8">
    <w:abstractNumId w:val="2"/>
  </w:num>
  <w:num w:numId="9">
    <w:abstractNumId w:val="5"/>
  </w:num>
  <w:num w:numId="10">
    <w:abstractNumId w:val="4"/>
  </w:num>
  <w:num w:numId="11">
    <w:abstractNumId w:val="10"/>
  </w:num>
  <w:num w:numId="12">
    <w:abstractNumId w:val="9"/>
  </w:num>
  <w:num w:numId="13">
    <w:abstractNumId w:val="6"/>
  </w:num>
  <w:num w:numId="14">
    <w:abstractNumId w:val="1"/>
  </w:num>
  <w:num w:numId="15">
    <w:abstractNumId w:val="11"/>
  </w:num>
  <w:num w:numId="16">
    <w:abstractNumId w:val="15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1BE"/>
    <w:rsid w:val="000114EE"/>
    <w:rsid w:val="00012376"/>
    <w:rsid w:val="000629E9"/>
    <w:rsid w:val="00080176"/>
    <w:rsid w:val="0008209F"/>
    <w:rsid w:val="00090C60"/>
    <w:rsid w:val="000C7B6F"/>
    <w:rsid w:val="001034CB"/>
    <w:rsid w:val="001239CE"/>
    <w:rsid w:val="00142716"/>
    <w:rsid w:val="0018361D"/>
    <w:rsid w:val="001C1BF8"/>
    <w:rsid w:val="001E356C"/>
    <w:rsid w:val="00207C8B"/>
    <w:rsid w:val="00232FDE"/>
    <w:rsid w:val="0025305E"/>
    <w:rsid w:val="00264174"/>
    <w:rsid w:val="002A3CC9"/>
    <w:rsid w:val="002C05DE"/>
    <w:rsid w:val="002D788B"/>
    <w:rsid w:val="002E707E"/>
    <w:rsid w:val="002F25C4"/>
    <w:rsid w:val="00377B55"/>
    <w:rsid w:val="00382BBF"/>
    <w:rsid w:val="003840AB"/>
    <w:rsid w:val="003855FF"/>
    <w:rsid w:val="003F7C96"/>
    <w:rsid w:val="00430B2A"/>
    <w:rsid w:val="0047031F"/>
    <w:rsid w:val="004705CA"/>
    <w:rsid w:val="00473473"/>
    <w:rsid w:val="00474AEE"/>
    <w:rsid w:val="00487EF0"/>
    <w:rsid w:val="00495D8A"/>
    <w:rsid w:val="004A28FE"/>
    <w:rsid w:val="004B2DFE"/>
    <w:rsid w:val="004D7C37"/>
    <w:rsid w:val="004E6F6A"/>
    <w:rsid w:val="004F346A"/>
    <w:rsid w:val="00500CAD"/>
    <w:rsid w:val="00510E1A"/>
    <w:rsid w:val="00510E24"/>
    <w:rsid w:val="0053280E"/>
    <w:rsid w:val="00551A7B"/>
    <w:rsid w:val="00561657"/>
    <w:rsid w:val="00574FD0"/>
    <w:rsid w:val="005855FA"/>
    <w:rsid w:val="00590C79"/>
    <w:rsid w:val="00592C02"/>
    <w:rsid w:val="005A1A88"/>
    <w:rsid w:val="005C19F6"/>
    <w:rsid w:val="005D5FD0"/>
    <w:rsid w:val="005E55CE"/>
    <w:rsid w:val="0062123A"/>
    <w:rsid w:val="00637938"/>
    <w:rsid w:val="006A1489"/>
    <w:rsid w:val="006B04D7"/>
    <w:rsid w:val="006B751D"/>
    <w:rsid w:val="006C1AD8"/>
    <w:rsid w:val="0071553D"/>
    <w:rsid w:val="00763D29"/>
    <w:rsid w:val="0078168C"/>
    <w:rsid w:val="007A09FA"/>
    <w:rsid w:val="007A4516"/>
    <w:rsid w:val="007B6A74"/>
    <w:rsid w:val="007C4E1B"/>
    <w:rsid w:val="007E762E"/>
    <w:rsid w:val="00814AB6"/>
    <w:rsid w:val="00817DA5"/>
    <w:rsid w:val="00826622"/>
    <w:rsid w:val="0082720A"/>
    <w:rsid w:val="00836FAC"/>
    <w:rsid w:val="00852E0B"/>
    <w:rsid w:val="00875386"/>
    <w:rsid w:val="00890A94"/>
    <w:rsid w:val="008916A4"/>
    <w:rsid w:val="008951CC"/>
    <w:rsid w:val="008C4CDB"/>
    <w:rsid w:val="008D0812"/>
    <w:rsid w:val="008E2B6D"/>
    <w:rsid w:val="008E6D5C"/>
    <w:rsid w:val="009231BE"/>
    <w:rsid w:val="0092765E"/>
    <w:rsid w:val="0097553D"/>
    <w:rsid w:val="009759BA"/>
    <w:rsid w:val="0098641B"/>
    <w:rsid w:val="009D441D"/>
    <w:rsid w:val="00AB272D"/>
    <w:rsid w:val="00AC5FD9"/>
    <w:rsid w:val="00AE09C9"/>
    <w:rsid w:val="00B039B2"/>
    <w:rsid w:val="00B161C4"/>
    <w:rsid w:val="00B30335"/>
    <w:rsid w:val="00B53511"/>
    <w:rsid w:val="00B76651"/>
    <w:rsid w:val="00B769A9"/>
    <w:rsid w:val="00B93ADF"/>
    <w:rsid w:val="00BA352E"/>
    <w:rsid w:val="00BC5298"/>
    <w:rsid w:val="00BF1BE4"/>
    <w:rsid w:val="00BF3C2C"/>
    <w:rsid w:val="00C1483F"/>
    <w:rsid w:val="00C251C0"/>
    <w:rsid w:val="00C32B0E"/>
    <w:rsid w:val="00C70A8D"/>
    <w:rsid w:val="00C72F6B"/>
    <w:rsid w:val="00C85460"/>
    <w:rsid w:val="00C9012F"/>
    <w:rsid w:val="00C96716"/>
    <w:rsid w:val="00C96ED5"/>
    <w:rsid w:val="00CB620A"/>
    <w:rsid w:val="00CC117E"/>
    <w:rsid w:val="00CD2F3D"/>
    <w:rsid w:val="00CE4C24"/>
    <w:rsid w:val="00CF038F"/>
    <w:rsid w:val="00D00292"/>
    <w:rsid w:val="00D16442"/>
    <w:rsid w:val="00DA3E92"/>
    <w:rsid w:val="00DC72E3"/>
    <w:rsid w:val="00DD2514"/>
    <w:rsid w:val="00E24789"/>
    <w:rsid w:val="00E30B82"/>
    <w:rsid w:val="00E55D74"/>
    <w:rsid w:val="00E9597B"/>
    <w:rsid w:val="00EA76B7"/>
    <w:rsid w:val="00EF6266"/>
    <w:rsid w:val="00F06DA8"/>
    <w:rsid w:val="00F074A1"/>
    <w:rsid w:val="00F321D3"/>
    <w:rsid w:val="00F41A0F"/>
    <w:rsid w:val="00F67F48"/>
    <w:rsid w:val="00FC2165"/>
    <w:rsid w:val="00FC3CF2"/>
    <w:rsid w:val="00FF2BBA"/>
    <w:rsid w:val="00FF5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73E9E7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64174"/>
  </w:style>
  <w:style w:type="paragraph" w:styleId="Heading1">
    <w:name w:val="heading 1"/>
    <w:basedOn w:val="Normal"/>
    <w:next w:val="Normal"/>
    <w:link w:val="Heading1Char"/>
    <w:uiPriority w:val="9"/>
    <w:qFormat/>
    <w:rsid w:val="00890A94"/>
    <w:pPr>
      <w:pBdr>
        <w:bottom w:val="single" w:sz="6" w:space="0" w:color="99CB38" w:themeColor="accent1"/>
      </w:pBdr>
      <w:spacing w:after="0"/>
      <w:outlineLvl w:val="0"/>
    </w:pPr>
    <w:rPr>
      <w:rFonts w:asciiTheme="majorHAnsi" w:hAnsiTheme="majorHAnsi"/>
      <w:bCs/>
      <w:caps/>
      <w:color w:val="000000" w:themeColor="text1"/>
      <w:spacing w:val="15"/>
      <w:sz w:val="28"/>
      <w:szCs w:val="22"/>
    </w:rPr>
  </w:style>
  <w:style w:type="paragraph" w:styleId="Heading2">
    <w:name w:val="heading 2"/>
    <w:basedOn w:val="Normal"/>
    <w:next w:val="Normal"/>
    <w:link w:val="Heading2Char"/>
    <w:uiPriority w:val="9"/>
    <w:qFormat/>
    <w:rsid w:val="003F7C96"/>
    <w:pPr>
      <w:spacing w:before="0" w:after="0" w:line="240" w:lineRule="auto"/>
      <w:outlineLvl w:val="1"/>
    </w:pPr>
    <w:rPr>
      <w:b/>
      <w:caps/>
      <w:color w:val="729928" w:themeColor="accent1" w:themeShade="BF"/>
      <w:spacing w:val="15"/>
      <w:sz w:val="7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C96ED5"/>
    <w:pPr>
      <w:pBdr>
        <w:top w:val="single" w:sz="6" w:space="2" w:color="99CB38" w:themeColor="accent1"/>
        <w:left w:val="single" w:sz="6" w:space="2" w:color="99CB38" w:themeColor="accent1"/>
      </w:pBdr>
      <w:spacing w:before="300" w:after="0"/>
      <w:outlineLvl w:val="2"/>
    </w:pPr>
    <w:rPr>
      <w:caps/>
      <w:color w:val="4C661A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C96ED5"/>
    <w:pPr>
      <w:pBdr>
        <w:top w:val="dotted" w:sz="6" w:space="2" w:color="99CB38" w:themeColor="accent1"/>
        <w:left w:val="dotted" w:sz="6" w:space="2" w:color="99CB38" w:themeColor="accent1"/>
      </w:pBdr>
      <w:spacing w:before="300" w:after="0"/>
      <w:outlineLvl w:val="3"/>
    </w:pPr>
    <w:rPr>
      <w:caps/>
      <w:color w:val="729928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C96ED5"/>
    <w:pPr>
      <w:pBdr>
        <w:bottom w:val="single" w:sz="6" w:space="1" w:color="99CB38" w:themeColor="accent1"/>
      </w:pBdr>
      <w:spacing w:before="300" w:after="0"/>
      <w:outlineLvl w:val="4"/>
    </w:pPr>
    <w:rPr>
      <w:caps/>
      <w:color w:val="729928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C96ED5"/>
    <w:pPr>
      <w:pBdr>
        <w:bottom w:val="dotted" w:sz="6" w:space="1" w:color="99CB38" w:themeColor="accent1"/>
      </w:pBdr>
      <w:spacing w:before="300" w:after="0"/>
      <w:outlineLvl w:val="5"/>
    </w:pPr>
    <w:rPr>
      <w:caps/>
      <w:color w:val="729928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C96ED5"/>
    <w:pPr>
      <w:spacing w:before="300" w:after="0"/>
      <w:outlineLvl w:val="6"/>
    </w:pPr>
    <w:rPr>
      <w:caps/>
      <w:color w:val="729928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96ED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96ED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A3E92"/>
    <w:pPr>
      <w:spacing w:before="0" w:after="0" w:line="240" w:lineRule="auto"/>
    </w:pPr>
    <w:rPr>
      <w:color w:val="FFFFFF" w:themeColor="background1"/>
      <w:sz w:val="92"/>
      <w:szCs w:val="110"/>
    </w:rPr>
  </w:style>
  <w:style w:type="character" w:customStyle="1" w:styleId="TitleChar">
    <w:name w:val="Title Char"/>
    <w:basedOn w:val="DefaultParagraphFont"/>
    <w:link w:val="Title"/>
    <w:uiPriority w:val="10"/>
    <w:rsid w:val="00DA3E92"/>
    <w:rPr>
      <w:noProof/>
      <w:color w:val="FFFFFF" w:themeColor="background1"/>
      <w:sz w:val="92"/>
      <w:szCs w:val="110"/>
    </w:rPr>
  </w:style>
  <w:style w:type="character" w:customStyle="1" w:styleId="Heading1Char">
    <w:name w:val="Heading 1 Char"/>
    <w:basedOn w:val="DefaultParagraphFont"/>
    <w:link w:val="Heading1"/>
    <w:uiPriority w:val="9"/>
    <w:rsid w:val="00890A94"/>
    <w:rPr>
      <w:rFonts w:asciiTheme="majorHAnsi" w:hAnsiTheme="majorHAnsi"/>
      <w:bCs/>
      <w:caps/>
      <w:color w:val="000000" w:themeColor="text1"/>
      <w:spacing w:val="15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F7C96"/>
    <w:rPr>
      <w:b/>
      <w:caps/>
      <w:color w:val="729928" w:themeColor="accent1" w:themeShade="BF"/>
      <w:spacing w:val="15"/>
      <w:sz w:val="7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2165"/>
    <w:rPr>
      <w:caps/>
      <w:noProof/>
      <w:color w:val="4C661A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2165"/>
    <w:rPr>
      <w:caps/>
      <w:noProof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2165"/>
    <w:rPr>
      <w:i/>
      <w:caps/>
      <w:noProof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96ED5"/>
    <w:rPr>
      <w:b/>
      <w:bCs/>
      <w:color w:val="729928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2BBF"/>
    <w:pPr>
      <w:spacing w:before="0" w:after="0" w:line="240" w:lineRule="auto"/>
    </w:pPr>
    <w:rPr>
      <w:caps/>
      <w:color w:val="FFFFFF" w:themeColor="background1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382BBF"/>
    <w:rPr>
      <w:caps/>
      <w:noProof/>
      <w:color w:val="FFFFFF" w:themeColor="background1"/>
      <w:spacing w:val="10"/>
      <w:sz w:val="40"/>
      <w:szCs w:val="24"/>
    </w:rPr>
  </w:style>
  <w:style w:type="character" w:styleId="Strong">
    <w:name w:val="Strong"/>
    <w:uiPriority w:val="22"/>
    <w:semiHidden/>
    <w:qFormat/>
    <w:rsid w:val="00C96ED5"/>
    <w:rPr>
      <w:b/>
      <w:bCs/>
    </w:rPr>
  </w:style>
  <w:style w:type="character" w:styleId="Emphasis">
    <w:name w:val="Emphasis"/>
    <w:uiPriority w:val="20"/>
    <w:qFormat/>
    <w:rsid w:val="003F7C96"/>
    <w:rPr>
      <w:caps w:val="0"/>
      <w:color w:val="729928" w:themeColor="accent1" w:themeShade="BF"/>
      <w:spacing w:val="0"/>
    </w:rPr>
  </w:style>
  <w:style w:type="paragraph" w:styleId="NoSpacing">
    <w:name w:val="No Spacing"/>
    <w:basedOn w:val="Normal"/>
    <w:link w:val="NoSpacingChar"/>
    <w:uiPriority w:val="1"/>
    <w:semiHidden/>
    <w:rsid w:val="00C96ED5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semiHidden/>
    <w:rsid w:val="00FC2165"/>
    <w:rPr>
      <w:noProof/>
      <w:sz w:val="24"/>
      <w:szCs w:val="24"/>
    </w:rPr>
  </w:style>
  <w:style w:type="paragraph" w:styleId="ListParagraph">
    <w:name w:val="List Paragraph"/>
    <w:basedOn w:val="Normal"/>
    <w:uiPriority w:val="34"/>
    <w:qFormat/>
    <w:rsid w:val="00C96ED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90A94"/>
    <w:pPr>
      <w:jc w:val="center"/>
    </w:pPr>
    <w:rPr>
      <w:color w:val="FFFFFF" w:themeColor="background1"/>
      <w:sz w:val="44"/>
      <w:szCs w:val="60"/>
    </w:rPr>
  </w:style>
  <w:style w:type="character" w:customStyle="1" w:styleId="QuoteChar">
    <w:name w:val="Quote Char"/>
    <w:basedOn w:val="DefaultParagraphFont"/>
    <w:link w:val="Quote"/>
    <w:uiPriority w:val="29"/>
    <w:rsid w:val="00890A94"/>
    <w:rPr>
      <w:color w:val="FFFFFF" w:themeColor="background1"/>
      <w:sz w:val="44"/>
      <w:szCs w:val="6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C96ED5"/>
    <w:pPr>
      <w:pBdr>
        <w:top w:val="single" w:sz="4" w:space="10" w:color="99CB38" w:themeColor="accent1"/>
        <w:left w:val="single" w:sz="4" w:space="10" w:color="99CB38" w:themeColor="accent1"/>
      </w:pBdr>
      <w:spacing w:after="0"/>
      <w:ind w:left="1296" w:right="1152"/>
      <w:jc w:val="both"/>
    </w:pPr>
    <w:rPr>
      <w:i/>
      <w:iCs/>
      <w:color w:val="99CB3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E2B6D"/>
    <w:rPr>
      <w:i/>
      <w:iCs/>
      <w:noProof/>
      <w:color w:val="99CB38" w:themeColor="accent1"/>
      <w:sz w:val="24"/>
      <w:szCs w:val="24"/>
    </w:rPr>
  </w:style>
  <w:style w:type="character" w:styleId="SubtleEmphasis">
    <w:name w:val="Subtle Emphasis"/>
    <w:uiPriority w:val="19"/>
    <w:semiHidden/>
    <w:qFormat/>
    <w:rsid w:val="00C96ED5"/>
    <w:rPr>
      <w:i/>
      <w:iCs/>
      <w:color w:val="4C661A" w:themeColor="accent1" w:themeShade="7F"/>
    </w:rPr>
  </w:style>
  <w:style w:type="character" w:styleId="IntenseEmphasis">
    <w:name w:val="Intense Emphasis"/>
    <w:uiPriority w:val="21"/>
    <w:semiHidden/>
    <w:qFormat/>
    <w:rsid w:val="00C96ED5"/>
    <w:rPr>
      <w:b/>
      <w:bCs/>
      <w:caps/>
      <w:color w:val="4C661A" w:themeColor="accent1" w:themeShade="7F"/>
      <w:spacing w:val="10"/>
    </w:rPr>
  </w:style>
  <w:style w:type="character" w:styleId="SubtleReference">
    <w:name w:val="Subtle Reference"/>
    <w:uiPriority w:val="31"/>
    <w:semiHidden/>
    <w:qFormat/>
    <w:rsid w:val="00C96ED5"/>
    <w:rPr>
      <w:b/>
      <w:bCs/>
      <w:color w:val="99CB38" w:themeColor="accent1"/>
    </w:rPr>
  </w:style>
  <w:style w:type="character" w:styleId="IntenseReference">
    <w:name w:val="Intense Reference"/>
    <w:uiPriority w:val="32"/>
    <w:semiHidden/>
    <w:qFormat/>
    <w:rsid w:val="00C96ED5"/>
    <w:rPr>
      <w:b/>
      <w:bCs/>
      <w:i/>
      <w:iCs/>
      <w:caps/>
      <w:color w:val="99CB38" w:themeColor="accent1"/>
    </w:rPr>
  </w:style>
  <w:style w:type="character" w:styleId="BookTitle">
    <w:name w:val="Book Title"/>
    <w:uiPriority w:val="33"/>
    <w:semiHidden/>
    <w:qFormat/>
    <w:rsid w:val="00C96ED5"/>
    <w:rPr>
      <w:b/>
      <w:bCs/>
      <w:i/>
      <w:iCs/>
      <w:spacing w:val="9"/>
    </w:rPr>
  </w:style>
  <w:style w:type="paragraph" w:styleId="TOCHeading">
    <w:name w:val="TOC Heading"/>
    <w:basedOn w:val="Normal"/>
    <w:next w:val="Normal"/>
    <w:uiPriority w:val="39"/>
    <w:qFormat/>
    <w:rsid w:val="003F7C96"/>
    <w:pPr>
      <w:spacing w:before="0" w:after="0" w:line="240" w:lineRule="auto"/>
    </w:pPr>
    <w:rPr>
      <w:caps/>
      <w:sz w:val="72"/>
      <w:szCs w:val="88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2B6D"/>
    <w:rPr>
      <w:noProof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8361D"/>
  </w:style>
  <w:style w:type="paragraph" w:styleId="Header">
    <w:name w:val="header"/>
    <w:basedOn w:val="Normal"/>
    <w:link w:val="Head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2B6D"/>
    <w:rPr>
      <w:noProof/>
      <w:sz w:val="24"/>
      <w:szCs w:val="24"/>
    </w:rPr>
  </w:style>
  <w:style w:type="table" w:styleId="TableGrid">
    <w:name w:val="Table Grid"/>
    <w:basedOn w:val="TableNormal"/>
    <w:rsid w:val="00890A9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TOC2"/>
    <w:uiPriority w:val="39"/>
    <w:rsid w:val="00FC2165"/>
    <w:pPr>
      <w:pBdr>
        <w:bottom w:val="single" w:sz="6" w:space="1" w:color="99CB38" w:themeColor="accent1"/>
      </w:pBdr>
    </w:pPr>
    <w:rPr>
      <w:color w:val="808080"/>
      <w:sz w:val="28"/>
      <w:szCs w:val="22"/>
      <w:lang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styleId="TOC2">
    <w:name w:val="toc 2"/>
    <w:basedOn w:val="Normal"/>
    <w:next w:val="Normal"/>
    <w:autoRedefine/>
    <w:uiPriority w:val="39"/>
    <w:rsid w:val="0092765E"/>
    <w:pPr>
      <w:spacing w:after="240"/>
    </w:pPr>
    <w:rPr>
      <w:sz w:val="22"/>
      <w:lang w:eastAsia="ja-JP"/>
    </w:rPr>
  </w:style>
  <w:style w:type="paragraph" w:customStyle="1" w:styleId="QuoteAlt">
    <w:name w:val="Quote Alt"/>
    <w:basedOn w:val="Normal"/>
    <w:uiPriority w:val="29"/>
    <w:qFormat/>
    <w:rsid w:val="00DA3E92"/>
    <w:pPr>
      <w:jc w:val="center"/>
    </w:pPr>
    <w:rPr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rsid w:val="00DA3E9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6B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6B7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42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5625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5212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68747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7569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700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594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9208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08467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2175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52366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8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25729">
          <w:marLeft w:val="155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5959">
          <w:marLeft w:val="155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://www.esminsite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ho\AppData\Roaming\Microsoft\Templates\Florist%20newsletter.dotx" TargetMode="Externa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62397feb-4297-4e66-9fed-a68dce4b11c8" xsi:nil="true"/>
    <Producer xmlns="62397feb-4297-4e66-9fed-a68dce4b11c8">
      <UserInfo>
        <DisplayName/>
        <AccountId xsi:nil="true"/>
        <AccountType/>
      </UserInfo>
    </Producer>
    <FormerlytheBusinessDevelopmentFolder xmlns="62397feb-4297-4e66-9fed-a68dce4b11c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63905ADA880F44856CAF27FD7AF3BE" ma:contentTypeVersion="14" ma:contentTypeDescription="Create a new document." ma:contentTypeScope="" ma:versionID="47d51259becdca4d65eb94948f4ec63c">
  <xsd:schema xmlns:xsd="http://www.w3.org/2001/XMLSchema" xmlns:xs="http://www.w3.org/2001/XMLSchema" xmlns:p="http://schemas.microsoft.com/office/2006/metadata/properties" xmlns:ns2="62397feb-4297-4e66-9fed-a68dce4b11c8" xmlns:ns3="14bb2a25-227c-4d15-b541-27c889b06c4b" targetNamespace="http://schemas.microsoft.com/office/2006/metadata/properties" ma:root="true" ma:fieldsID="6b91abec68a39c682c7b36a27e80708f" ns2:_="" ns3:_="">
    <xsd:import namespace="62397feb-4297-4e66-9fed-a68dce4b11c8"/>
    <xsd:import namespace="14bb2a25-227c-4d15-b541-27c889b06c4b"/>
    <xsd:element name="properties">
      <xsd:complexType>
        <xsd:sequence>
          <xsd:element name="documentManagement">
            <xsd:complexType>
              <xsd:all>
                <xsd:element ref="ns2:FormerlytheBusinessDevelopmentFolder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Produce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397feb-4297-4e66-9fed-a68dce4b11c8" elementFormDefault="qualified">
    <xsd:import namespace="http://schemas.microsoft.com/office/2006/documentManagement/types"/>
    <xsd:import namespace="http://schemas.microsoft.com/office/infopath/2007/PartnerControls"/>
    <xsd:element name="FormerlytheBusinessDevelopmentFolder" ma:index="8" nillable="true" ma:displayName="Formerly the Business Development Folder" ma:description="Archived materials that will be reviewed, updated and organized into a new file structure. " ma:format="Dropdown" ma:internalName="FormerlytheBusinessDevelopmentFolder">
      <xsd:simpleType>
        <xsd:restriction base="dms:Note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roducer" ma:index="19" nillable="true" ma:displayName="Producer" ma:format="Dropdown" ma:list="UserInfo" ma:SharePointGroup="0" ma:internalName="Produc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bb2a25-227c-4d15-b541-27c889b06c4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440710F-80C3-4D3F-A66C-C5F28E87EC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CF3D3E-CD1C-4595-9C2D-BF8267218D6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26931C5-3682-4F7D-A761-20AAD9C643B2}"/>
</file>

<file path=customXml/itemProps4.xml><?xml version="1.0" encoding="utf-8"?>
<ds:datastoreItem xmlns:ds="http://schemas.openxmlformats.org/officeDocument/2006/customXml" ds:itemID="{B255D333-32EC-456B-A14A-C02AD4B71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Florist newsletter</Template>
  <TotalTime>0</TotalTime>
  <Pages>2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2020-04-30T22:54:00Z</dcterms:created>
  <dcterms:modified xsi:type="dcterms:W3CDTF">2020-05-04T22:34:00Z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0x0101005F63905ADA880F44856CAF27FD7AF3BE</vt:lpwstr>
  </property>
</Properties>
</file>